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90" w:lineRule="atLeast"/>
        <w:ind w:left="0" w:right="0" w:firstLine="0"/>
        <w:jc w:val="center"/>
        <w:rPr>
          <w:rFonts w:hint="eastAsia" w:ascii="冬青黑体简体中文 W6" w:hAnsi="冬青黑体简体中文 W6" w:eastAsia="冬青黑体简体中文 W6" w:cs="冬青黑体简体中文 W6"/>
          <w:b w:val="0"/>
          <w:i w:val="0"/>
          <w:caps w:val="0"/>
          <w:color w:val="0000FF"/>
          <w:spacing w:val="0"/>
          <w:sz w:val="36"/>
          <w:szCs w:val="36"/>
          <w:shd w:val="clear" w:color="auto" w:fill="FFFFFF"/>
          <w:lang w:val="en-US" w:eastAsia="zh-CN"/>
        </w:rPr>
      </w:pPr>
      <w:r>
        <w:rPr>
          <w:rFonts w:hint="eastAsia" w:ascii="冬青黑体简体中文 W6" w:hAnsi="冬青黑体简体中文 W6" w:eastAsia="冬青黑体简体中文 W6" w:cs="冬青黑体简体中文 W6"/>
          <w:b w:val="0"/>
          <w:i w:val="0"/>
          <w:caps w:val="0"/>
          <w:color w:val="0000FF"/>
          <w:spacing w:val="0"/>
          <w:sz w:val="36"/>
          <w:szCs w:val="36"/>
          <w:shd w:val="clear" w:color="auto" w:fill="FFFFFF"/>
          <w:lang w:val="en-US" w:eastAsia="zh-CN"/>
        </w:rPr>
        <w:t>个人劳务雇佣合同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甲方：_______________</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乙方：_______________性别：_____</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eastAsia="zh-CN"/>
        </w:rPr>
        <w:t>学历：</w:t>
      </w:r>
      <w:r>
        <w:rPr>
          <w:rFonts w:hint="eastAsia" w:ascii="冬青黑体简体中文 W6" w:hAnsi="冬青黑体简体中文 W6" w:eastAsia="冬青黑体简体中文 W6" w:cs="冬青黑体简体中文 W6"/>
          <w:b w:val="0"/>
          <w:i w:val="0"/>
          <w:caps w:val="0"/>
          <w:color w:val="333333"/>
          <w:spacing w:val="0"/>
          <w:sz w:val="21"/>
          <w:szCs w:val="21"/>
          <w:u w:val="single"/>
          <w:shd w:val="clear" w:color="auto" w:fill="FFFFFF"/>
          <w:lang w:val="en-US" w:eastAsia="zh-CN"/>
        </w:rPr>
        <w:t xml:space="preserve">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居民身份证号码：_______________________</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出生日期：___________年______月______日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420" w:firstLineChars="200"/>
        <w:textAlignment w:val="auto"/>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在甲方工作起始时间：_____年____月____日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420" w:firstLineChars="20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eastAsia="zh-CN"/>
        </w:rPr>
        <w:t>工作地</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址：_____________________________</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鉴于甲方业务发展的需要，雇佣乙方为</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eastAsia="zh-CN"/>
        </w:rPr>
        <w:t>甲方</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提供劳</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eastAsia="zh-CN"/>
        </w:rPr>
        <w:t>务</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服务，经双方协商订立正式《劳务雇佣合同书》如下：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一、合同期限</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第一条 本合同于________年_______月_______日生效，期限________年，其中试用期至______年_____月______日止。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如双方需要，可在合同期满前一个月协商续签劳务雇佣合同。如合同期已满，双方不再续签合同，但受雇方从事的有关工作和业务尚未结束，则合同应顺延至有关工作业务结束。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二、甲、乙双方的义务和责任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第</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val="en-US" w:eastAsia="zh-CN"/>
        </w:rPr>
        <w:t>二</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条 乙方同意根据甲方工作需要，承担</w:t>
      </w:r>
      <w:r>
        <w:rPr>
          <w:rFonts w:hint="eastAsia" w:ascii="冬青黑体简体中文 W6" w:hAnsi="冬青黑体简体中文 W6" w:eastAsia="冬青黑体简体中文 W6" w:cs="冬青黑体简体中文 W6"/>
          <w:b w:val="0"/>
          <w:i w:val="0"/>
          <w:caps w:val="0"/>
          <w:color w:val="333333"/>
          <w:spacing w:val="0"/>
          <w:sz w:val="21"/>
          <w:szCs w:val="21"/>
          <w:u w:val="single"/>
          <w:shd w:val="clear" w:color="auto" w:fill="FFFFFF"/>
          <w:lang w:val="en-US" w:eastAsia="zh-CN"/>
        </w:rPr>
        <w:t xml:space="preserve"> 石材加工 </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第</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val="en-US" w:eastAsia="zh-CN"/>
        </w:rPr>
        <w:t>三</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条 乙方工作应达到甲方规定该岗位职责的要求和甲方对该岗位之特别规定（详见《岗位责任书》）的标准。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第</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val="en-US" w:eastAsia="zh-CN"/>
        </w:rPr>
        <w:t>四</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条 乙方每</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eastAsia="zh-CN"/>
        </w:rPr>
        <w:t>周</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工作时间为________天，每天工作________小时；乙方应按照工作职责保证完成甲方规定的工作和任务。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第</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val="en-US" w:eastAsia="zh-CN"/>
        </w:rPr>
        <w:t>五</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条 甲方应向乙方提供乙方所承担工作中必需的工作条件。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三、劳务报酬</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42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第</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val="en-US" w:eastAsia="zh-CN"/>
        </w:rPr>
        <w:t>六</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条 乙方劳务报酬标准为_______元/月的</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eastAsia="zh-CN"/>
        </w:rPr>
        <w:t>。</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甲方在以下情况有权扣除乙方相应额度的劳务报酬：1.因乙方的过失给甲方造成经济损失的；</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val="en-US" w:eastAsia="zh-CN"/>
        </w:rPr>
        <w:t>2</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.双方约定的其他情况。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四、合同的终止与解除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第</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val="en-US" w:eastAsia="zh-CN"/>
        </w:rPr>
        <w:t>七</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条 经甲乙双方协商一致，本合同可以解除。</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第</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val="en-US" w:eastAsia="zh-CN"/>
        </w:rPr>
        <w:t>八</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条 乙方有下列情形之一，甲方可以解除本合同：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（一）在试用期间被证明不符合录用条件的；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（二）严重违反甲方有关规定及按照本合同约定可以解除劳务合同的；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（三）严重失职，营私舞弊，对甲方利益造成重大损害的；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（四）被依法追究刑事责任的。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五、双方约定的其他内容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第十四条 甲乙双方约定本合同增加以下内容：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（一） 乙方在合同期内承担的甲方工程项目中的工作及责任的，在该项目未结束前，乙方不得未经甲方同意擅自离职。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val="en-US" w:eastAsia="zh-CN"/>
        </w:rPr>
        <w:t>二</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甲方将定期或不定期对乙方进行工作绩效考核，考核不合格者，甲方有权解除或终止本合同。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0"/>
        <w:textAlignment w:val="auto"/>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　　第十六条 本合同一式两份，甲乙双方各执一份。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420" w:firstLineChars="200"/>
        <w:textAlignment w:val="auto"/>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甲方</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eastAsia="zh-CN"/>
        </w:rPr>
        <w:t>（</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签字</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eastAsia="zh-CN"/>
        </w:rPr>
        <w:t>）：</w:t>
      </w:r>
      <w:r>
        <w:rPr>
          <w:rFonts w:hint="eastAsia" w:ascii="冬青黑体简体中文 W6" w:hAnsi="冬青黑体简体中文 W6" w:eastAsia="冬青黑体简体中文 W6" w:cs="冬青黑体简体中文 W6"/>
          <w:b w:val="0"/>
          <w:i w:val="0"/>
          <w:caps w:val="0"/>
          <w:color w:val="333333"/>
          <w:spacing w:val="0"/>
          <w:sz w:val="21"/>
          <w:szCs w:val="21"/>
          <w:u w:val="none"/>
          <w:shd w:val="clear" w:color="auto" w:fill="FFFFFF"/>
          <w:lang w:val="en-US" w:eastAsia="zh-CN"/>
        </w:rPr>
        <w:t xml:space="preserve">                           </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乙方（签字）：</w:t>
      </w:r>
      <w:r>
        <w:rPr>
          <w:rFonts w:hint="eastAsia" w:ascii="冬青黑体简体中文 W6" w:hAnsi="冬青黑体简体中文 W6" w:eastAsia="冬青黑体简体中文 W6" w:cs="冬青黑体简体中文 W6"/>
          <w:b w:val="0"/>
          <w:i w:val="0"/>
          <w:caps w:val="0"/>
          <w:color w:val="333333"/>
          <w:spacing w:val="0"/>
          <w:sz w:val="21"/>
          <w:szCs w:val="21"/>
          <w:u w:val="single"/>
          <w:shd w:val="clear" w:color="auto" w:fill="FFFFFF"/>
          <w:lang w:val="en-US" w:eastAsia="zh-CN"/>
        </w:rPr>
        <w:t xml:space="preserve">                 </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val="en-US" w:eastAsia="zh-CN"/>
        </w:rPr>
        <w:t xml:space="preserve">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420" w:firstLineChars="200"/>
        <w:textAlignment w:val="auto"/>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val="en-US" w:eastAsia="zh-CN"/>
        </w:rPr>
      </w:pP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rPr>
        <w:t>签订日期：________________</w:t>
      </w:r>
      <w:r>
        <w:rPr>
          <w:rFonts w:hint="eastAsia" w:ascii="冬青黑体简体中文 W6" w:hAnsi="冬青黑体简体中文 W6" w:eastAsia="冬青黑体简体中文 W6" w:cs="冬青黑体简体中文 W6"/>
          <w:b w:val="0"/>
          <w:i w:val="0"/>
          <w:caps w:val="0"/>
          <w:color w:val="333333"/>
          <w:spacing w:val="0"/>
          <w:sz w:val="21"/>
          <w:szCs w:val="21"/>
          <w:shd w:val="clear" w:color="auto" w:fill="FFFFFF"/>
          <w:lang w:val="en-US" w:eastAsia="zh-CN"/>
        </w:rPr>
        <w:t xml:space="preserve">                签订日期：________________</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240" w:lineRule="atLeast"/>
        <w:ind w:left="0" w:right="0" w:firstLine="420" w:firstLineChars="200"/>
        <w:textAlignment w:val="auto"/>
        <w:rPr>
          <w:rFonts w:hint="default" w:ascii="冬青黑体简体中文 W6" w:hAnsi="冬青黑体简体中文 W6" w:eastAsia="冬青黑体简体中文 W6" w:cs="冬青黑体简体中文 W6"/>
          <w:b w:val="0"/>
          <w:i w:val="0"/>
          <w:caps w:val="0"/>
          <w:color w:val="333333"/>
          <w:spacing w:val="0"/>
          <w:sz w:val="21"/>
          <w:szCs w:val="21"/>
          <w:lang w:val="en-US" w:eastAsia="zh-CN"/>
        </w:rPr>
      </w:pPr>
    </w:p>
    <w:p>
      <w:pPr>
        <w:keepNext w:val="0"/>
        <w:keepLines w:val="0"/>
        <w:pageBreakBefore w:val="0"/>
        <w:kinsoku/>
        <w:wordWrap/>
        <w:overflowPunct/>
        <w:topLinePunct w:val="0"/>
        <w:autoSpaceDE/>
        <w:autoSpaceDN/>
        <w:bidi w:val="0"/>
        <w:adjustRightInd/>
        <w:snapToGrid w:val="0"/>
        <w:spacing w:line="240" w:lineRule="atLeast"/>
        <w:textAlignment w:val="auto"/>
        <w:rPr>
          <w:rFonts w:hint="eastAsia" w:ascii="冬青黑体简体中文 W6" w:hAnsi="冬青黑体简体中文 W6" w:eastAsia="冬青黑体简体中文 W6" w:cs="冬青黑体简体中文 W6"/>
        </w:rPr>
      </w:pPr>
    </w:p>
    <w:p>
      <w:pPr>
        <w:keepNext w:val="0"/>
        <w:keepLines w:val="0"/>
        <w:pageBreakBefore w:val="0"/>
        <w:kinsoku/>
        <w:wordWrap/>
        <w:overflowPunct/>
        <w:topLinePunct w:val="0"/>
        <w:autoSpaceDE/>
        <w:autoSpaceDN/>
        <w:bidi w:val="0"/>
        <w:adjustRightInd/>
        <w:snapToGrid w:val="0"/>
        <w:spacing w:line="240" w:lineRule="atLeast"/>
        <w:textAlignment w:val="auto"/>
        <w:rPr>
          <w:rFonts w:hint="eastAsia" w:ascii="冬青黑体简体中文 W6" w:hAnsi="冬青黑体简体中文 W6" w:eastAsia="冬青黑体简体中文 W6" w:cs="冬青黑体简体中文 W6"/>
        </w:rPr>
      </w:pPr>
    </w:p>
    <w:p>
      <w:pPr>
        <w:keepNext w:val="0"/>
        <w:keepLines w:val="0"/>
        <w:pageBreakBefore w:val="0"/>
        <w:kinsoku/>
        <w:wordWrap/>
        <w:overflowPunct/>
        <w:topLinePunct w:val="0"/>
        <w:autoSpaceDE/>
        <w:autoSpaceDN/>
        <w:bidi w:val="0"/>
        <w:adjustRightInd/>
        <w:snapToGrid w:val="0"/>
        <w:spacing w:line="240" w:lineRule="atLeast"/>
        <w:textAlignment w:val="auto"/>
        <w:rPr>
          <w:rFonts w:hint="eastAsia" w:ascii="冬青黑体简体中文 W6" w:hAnsi="冬青黑体简体中文 W6" w:eastAsia="冬青黑体简体中文 W6" w:cs="冬青黑体简体中文 W6"/>
        </w:rPr>
      </w:pPr>
    </w:p>
    <w:p>
      <w:pPr>
        <w:keepNext w:val="0"/>
        <w:keepLines w:val="0"/>
        <w:pageBreakBefore w:val="0"/>
        <w:kinsoku/>
        <w:wordWrap/>
        <w:overflowPunct/>
        <w:topLinePunct w:val="0"/>
        <w:autoSpaceDE/>
        <w:autoSpaceDN/>
        <w:bidi w:val="0"/>
        <w:adjustRightInd/>
        <w:snapToGrid w:val="0"/>
        <w:spacing w:line="240" w:lineRule="atLeast"/>
        <w:textAlignment w:val="auto"/>
        <w:rPr>
          <w:rFonts w:hint="eastAsia" w:ascii="冬青黑体简体中文 W6" w:hAnsi="冬青黑体简体中文 W6" w:eastAsia="冬青黑体简体中文 W6" w:cs="冬青黑体简体中文 W6"/>
        </w:rPr>
      </w:pPr>
    </w:p>
    <w:p>
      <w:pPr>
        <w:keepNext w:val="0"/>
        <w:keepLines w:val="0"/>
        <w:pageBreakBefore w:val="0"/>
        <w:kinsoku/>
        <w:wordWrap/>
        <w:overflowPunct/>
        <w:topLinePunct w:val="0"/>
        <w:autoSpaceDE/>
        <w:autoSpaceDN/>
        <w:bidi w:val="0"/>
        <w:adjustRightInd/>
        <w:snapToGrid w:val="0"/>
        <w:spacing w:line="240" w:lineRule="atLeast"/>
        <w:textAlignment w:val="auto"/>
        <w:rPr>
          <w:rFonts w:hint="eastAsia" w:ascii="冬青黑体简体中文 W6" w:hAnsi="冬青黑体简体中文 W6" w:eastAsia="冬青黑体简体中文 W6" w:cs="冬青黑体简体中文 W6"/>
        </w:rPr>
      </w:pPr>
    </w:p>
    <w:p>
      <w:pPr>
        <w:keepNext w:val="0"/>
        <w:keepLines w:val="0"/>
        <w:pageBreakBefore w:val="0"/>
        <w:kinsoku/>
        <w:wordWrap/>
        <w:overflowPunct/>
        <w:topLinePunct w:val="0"/>
        <w:autoSpaceDE/>
        <w:autoSpaceDN/>
        <w:bidi w:val="0"/>
        <w:adjustRightInd/>
        <w:snapToGrid w:val="0"/>
        <w:spacing w:line="240" w:lineRule="atLeast"/>
        <w:textAlignment w:val="auto"/>
        <w:rPr>
          <w:rFonts w:hint="eastAsia" w:ascii="冬青黑体简体中文 W6" w:hAnsi="冬青黑体简体中文 W6" w:eastAsia="冬青黑体简体中文 W6" w:cs="冬青黑体简体中文 W6"/>
        </w:rPr>
      </w:pPr>
    </w:p>
    <w:p>
      <w:pPr>
        <w:keepNext w:val="0"/>
        <w:keepLines w:val="0"/>
        <w:pageBreakBefore w:val="0"/>
        <w:kinsoku/>
        <w:wordWrap/>
        <w:overflowPunct/>
        <w:topLinePunct w:val="0"/>
        <w:autoSpaceDE/>
        <w:autoSpaceDN/>
        <w:bidi w:val="0"/>
        <w:adjustRightInd/>
        <w:snapToGrid w:val="0"/>
        <w:spacing w:line="240" w:lineRule="atLeast"/>
        <w:textAlignment w:val="auto"/>
        <w:rPr>
          <w:rFonts w:hint="eastAsia" w:ascii="冬青黑体简体中文 W6" w:hAnsi="冬青黑体简体中文 W6" w:eastAsia="冬青黑体简体中文 W6" w:cs="冬青黑体简体中文 W6"/>
        </w:rPr>
      </w:pPr>
    </w:p>
    <w:p>
      <w:pPr>
        <w:keepNext w:val="0"/>
        <w:keepLines w:val="0"/>
        <w:pageBreakBefore w:val="0"/>
        <w:kinsoku/>
        <w:wordWrap/>
        <w:overflowPunct/>
        <w:topLinePunct w:val="0"/>
        <w:autoSpaceDE/>
        <w:autoSpaceDN/>
        <w:bidi w:val="0"/>
        <w:adjustRightInd/>
        <w:snapToGrid w:val="0"/>
        <w:spacing w:line="240" w:lineRule="atLeast"/>
        <w:textAlignment w:val="auto"/>
        <w:rPr>
          <w:rFonts w:hint="eastAsia" w:ascii="冬青黑体简体中文 W6" w:hAnsi="冬青黑体简体中文 W6" w:eastAsia="冬青黑体简体中文 W6" w:cs="冬青黑体简体中文 W6"/>
        </w:rPr>
      </w:pPr>
    </w:p>
    <w:p>
      <w:pPr>
        <w:keepNext w:val="0"/>
        <w:keepLines w:val="0"/>
        <w:pageBreakBefore w:val="0"/>
        <w:kinsoku/>
        <w:wordWrap/>
        <w:overflowPunct/>
        <w:topLinePunct w:val="0"/>
        <w:autoSpaceDE/>
        <w:autoSpaceDN/>
        <w:bidi w:val="0"/>
        <w:adjustRightInd/>
        <w:snapToGrid w:val="0"/>
        <w:spacing w:line="240" w:lineRule="atLeast"/>
        <w:jc w:val="center"/>
        <w:textAlignment w:val="auto"/>
        <w:rPr>
          <w:rFonts w:hint="eastAsia" w:ascii="冬青黑体简体中文 W6" w:hAnsi="冬青黑体简体中文 W6" w:eastAsia="冬青黑体简体中文 W6" w:cs="冬青黑体简体中文 W6"/>
          <w:lang w:val="en-US" w:eastAsia="zh-CN"/>
        </w:rPr>
      </w:pPr>
      <w:bookmarkStart w:id="0" w:name="_GoBack"/>
      <w:bookmarkEnd w:id="0"/>
      <w:r>
        <w:rPr>
          <w:rFonts w:hint="eastAsia" w:ascii="冬青黑体简体中文 W6" w:hAnsi="冬青黑体简体中文 W6" w:eastAsia="冬青黑体简体中文 W6" w:cs="冬青黑体简体中文 W6"/>
          <w:lang w:val="en-US" w:eastAsia="zh-CN"/>
        </w:rPr>
        <w:t>自愿放弃社保声明书</w:t>
      </w:r>
    </w:p>
    <w:p>
      <w:pPr>
        <w:keepNext w:val="0"/>
        <w:keepLines w:val="0"/>
        <w:pageBreakBefore w:val="0"/>
        <w:kinsoku/>
        <w:wordWrap/>
        <w:overflowPunct/>
        <w:topLinePunct w:val="0"/>
        <w:autoSpaceDE/>
        <w:autoSpaceDN/>
        <w:bidi w:val="0"/>
        <w:adjustRightInd/>
        <w:snapToGrid w:val="0"/>
        <w:spacing w:line="240" w:lineRule="atLeast"/>
        <w:jc w:val="center"/>
        <w:textAlignment w:val="auto"/>
        <w:rPr>
          <w:rFonts w:hint="eastAsia" w:ascii="冬青黑体简体中文 W6" w:hAnsi="冬青黑体简体中文 W6" w:eastAsia="冬青黑体简体中文 W6" w:cs="冬青黑体简体中文 W6"/>
          <w:lang w:val="en-US" w:eastAsia="zh-CN"/>
        </w:rPr>
      </w:pPr>
    </w:p>
    <w:p>
      <w:pPr>
        <w:keepNext w:val="0"/>
        <w:keepLines w:val="0"/>
        <w:pageBreakBefore w:val="0"/>
        <w:kinsoku/>
        <w:wordWrap/>
        <w:overflowPunct/>
        <w:topLinePunct w:val="0"/>
        <w:autoSpaceDE/>
        <w:autoSpaceDN/>
        <w:bidi w:val="0"/>
        <w:adjustRightInd/>
        <w:snapToGrid w:val="0"/>
        <w:spacing w:line="240" w:lineRule="atLeast"/>
        <w:jc w:val="center"/>
        <w:textAlignment w:val="auto"/>
        <w:rPr>
          <w:rFonts w:hint="eastAsia" w:ascii="冬青黑体简体中文 W6" w:hAnsi="冬青黑体简体中文 W6" w:eastAsia="冬青黑体简体中文 W6" w:cs="冬青黑体简体中文 W6"/>
          <w:lang w:val="en-US" w:eastAsia="zh-CN"/>
        </w:rPr>
      </w:pPr>
      <w:r>
        <w:rPr>
          <w:rFonts w:hint="eastAsia" w:ascii="冬青黑体简体中文 W6" w:hAnsi="冬青黑体简体中文 W6" w:eastAsia="冬青黑体简体中文 W6" w:cs="冬青黑体简体中文 W6"/>
          <w:lang w:val="en-US" w:eastAsia="zh-CN"/>
        </w:rPr>
        <w:t xml:space="preserve">    本人XXX，于20XX年X月XX日入职XXXXXX单位。本人进入单位时，公司已向我告知将按政策规定缴纳各项社会保险费用（养老保险、医疗保险、失业保险、工伤保险、生育保险、补充医疗和住房公积金），本人依法享受社会保险待遇，对此本人完全知悉并了解。鉴于我个人原因，经慎重考虑，本人自愿放弃缴存各项社会保险费用（包括公司和个人）。</w:t>
      </w:r>
    </w:p>
    <w:p>
      <w:pPr>
        <w:keepNext w:val="0"/>
        <w:keepLines w:val="0"/>
        <w:pageBreakBefore w:val="0"/>
        <w:kinsoku/>
        <w:wordWrap/>
        <w:overflowPunct/>
        <w:topLinePunct w:val="0"/>
        <w:autoSpaceDE/>
        <w:autoSpaceDN/>
        <w:bidi w:val="0"/>
        <w:adjustRightInd/>
        <w:snapToGrid w:val="0"/>
        <w:spacing w:line="240" w:lineRule="atLeast"/>
        <w:jc w:val="center"/>
        <w:textAlignment w:val="auto"/>
        <w:rPr>
          <w:rFonts w:hint="eastAsia" w:ascii="冬青黑体简体中文 W6" w:hAnsi="冬青黑体简体中文 W6" w:eastAsia="冬青黑体简体中文 W6" w:cs="冬青黑体简体中文 W6"/>
          <w:lang w:val="en-US" w:eastAsia="zh-CN"/>
        </w:rPr>
      </w:pPr>
      <w:r>
        <w:rPr>
          <w:rFonts w:hint="eastAsia" w:ascii="冬青黑体简体中文 W6" w:hAnsi="冬青黑体简体中文 W6" w:eastAsia="冬青黑体简体中文 W6" w:cs="冬青黑体简体中文 W6"/>
          <w:lang w:val="en-US" w:eastAsia="zh-CN"/>
        </w:rPr>
        <w:t xml:space="preserve">    本人声明，因本人自愿放弃单位为本人缴纳各项社会保险而产生的一切后果均由本人自行承担，并不以此为理由要求解除劳动合同或要求单位作任何经济补偿、承担任何法律责任。</w:t>
      </w:r>
    </w:p>
    <w:p>
      <w:pPr>
        <w:keepNext w:val="0"/>
        <w:keepLines w:val="0"/>
        <w:pageBreakBefore w:val="0"/>
        <w:kinsoku/>
        <w:wordWrap/>
        <w:overflowPunct/>
        <w:topLinePunct w:val="0"/>
        <w:autoSpaceDE/>
        <w:autoSpaceDN/>
        <w:bidi w:val="0"/>
        <w:adjustRightInd/>
        <w:snapToGrid w:val="0"/>
        <w:spacing w:line="240" w:lineRule="atLeast"/>
        <w:jc w:val="center"/>
        <w:textAlignment w:val="auto"/>
        <w:rPr>
          <w:rFonts w:hint="eastAsia" w:ascii="冬青黑体简体中文 W6" w:hAnsi="冬青黑体简体中文 W6" w:eastAsia="冬青黑体简体中文 W6" w:cs="冬青黑体简体中文 W6"/>
          <w:lang w:val="en-US" w:eastAsia="zh-CN"/>
        </w:rPr>
      </w:pPr>
      <w:r>
        <w:rPr>
          <w:rFonts w:hint="eastAsia" w:ascii="冬青黑体简体中文 W6" w:hAnsi="冬青黑体简体中文 W6" w:eastAsia="冬青黑体简体中文 W6" w:cs="冬青黑体简体中文 W6"/>
          <w:lang w:val="en-US" w:eastAsia="zh-CN"/>
        </w:rPr>
        <w:t xml:space="preserve">    特此申明</w:t>
      </w:r>
    </w:p>
    <w:p>
      <w:pPr>
        <w:keepNext w:val="0"/>
        <w:keepLines w:val="0"/>
        <w:pageBreakBefore w:val="0"/>
        <w:kinsoku/>
        <w:wordWrap/>
        <w:overflowPunct/>
        <w:topLinePunct w:val="0"/>
        <w:autoSpaceDE/>
        <w:autoSpaceDN/>
        <w:bidi w:val="0"/>
        <w:adjustRightInd/>
        <w:snapToGrid w:val="0"/>
        <w:spacing w:line="240" w:lineRule="atLeast"/>
        <w:jc w:val="center"/>
        <w:textAlignment w:val="auto"/>
        <w:rPr>
          <w:rFonts w:hint="eastAsia" w:ascii="冬青黑体简体中文 W6" w:hAnsi="冬青黑体简体中文 W6" w:eastAsia="冬青黑体简体中文 W6" w:cs="冬青黑体简体中文 W6"/>
          <w:lang w:val="en-US" w:eastAsia="zh-CN"/>
        </w:rPr>
      </w:pPr>
      <w:r>
        <w:rPr>
          <w:rFonts w:hint="eastAsia" w:ascii="冬青黑体简体中文 W6" w:hAnsi="冬青黑体简体中文 W6" w:eastAsia="冬青黑体简体中文 W6" w:cs="冬青黑体简体中文 W6"/>
          <w:lang w:val="en-US" w:eastAsia="zh-CN"/>
        </w:rPr>
        <w:t xml:space="preserve">                                         声明人：XXX</w:t>
      </w:r>
    </w:p>
    <w:p>
      <w:pPr>
        <w:keepNext w:val="0"/>
        <w:keepLines w:val="0"/>
        <w:pageBreakBefore w:val="0"/>
        <w:kinsoku/>
        <w:wordWrap/>
        <w:overflowPunct/>
        <w:topLinePunct w:val="0"/>
        <w:autoSpaceDE/>
        <w:autoSpaceDN/>
        <w:bidi w:val="0"/>
        <w:adjustRightInd/>
        <w:snapToGrid w:val="0"/>
        <w:spacing w:line="240" w:lineRule="atLeast"/>
        <w:jc w:val="center"/>
        <w:textAlignment w:val="auto"/>
        <w:rPr>
          <w:rFonts w:hint="eastAsia" w:ascii="冬青黑体简体中文 W6" w:hAnsi="冬青黑体简体中文 W6" w:eastAsia="冬青黑体简体中文 W6" w:cs="冬青黑体简体中文 W6"/>
          <w:lang w:val="en-US" w:eastAsia="zh-CN"/>
        </w:rPr>
      </w:pPr>
      <w:r>
        <w:rPr>
          <w:rFonts w:hint="eastAsia" w:ascii="冬青黑体简体中文 W6" w:hAnsi="冬青黑体简体中文 W6" w:eastAsia="冬青黑体简体中文 W6" w:cs="冬青黑体简体中文 W6"/>
          <w:lang w:val="en-US" w:eastAsia="zh-CN"/>
        </w:rPr>
        <w:t xml:space="preserve">                                              20XX  年   X月 XX 日</w:t>
      </w:r>
    </w:p>
    <w:p>
      <w:pPr>
        <w:keepNext w:val="0"/>
        <w:keepLines w:val="0"/>
        <w:pageBreakBefore w:val="0"/>
        <w:kinsoku/>
        <w:wordWrap/>
        <w:overflowPunct/>
        <w:topLinePunct w:val="0"/>
        <w:autoSpaceDE/>
        <w:autoSpaceDN/>
        <w:bidi w:val="0"/>
        <w:adjustRightInd/>
        <w:snapToGrid w:val="0"/>
        <w:spacing w:line="240" w:lineRule="atLeast"/>
        <w:jc w:val="center"/>
        <w:textAlignment w:val="auto"/>
        <w:rPr>
          <w:rFonts w:hint="eastAsia" w:ascii="冬青黑体简体中文 W6" w:hAnsi="冬青黑体简体中文 W6" w:eastAsia="冬青黑体简体中文 W6" w:cs="冬青黑体简体中文 W6"/>
          <w:lang w:val="en-US" w:eastAsia="zh-CN"/>
        </w:rPr>
      </w:pPr>
    </w:p>
    <w:p>
      <w:pPr>
        <w:keepNext w:val="0"/>
        <w:keepLines w:val="0"/>
        <w:pageBreakBefore w:val="0"/>
        <w:kinsoku/>
        <w:wordWrap/>
        <w:overflowPunct/>
        <w:topLinePunct w:val="0"/>
        <w:autoSpaceDE/>
        <w:autoSpaceDN/>
        <w:bidi w:val="0"/>
        <w:adjustRightInd/>
        <w:snapToGrid w:val="0"/>
        <w:spacing w:line="240" w:lineRule="atLeast"/>
        <w:jc w:val="both"/>
        <w:textAlignment w:val="auto"/>
        <w:rPr>
          <w:rFonts w:hint="default" w:ascii="冬青黑体简体中文 W6" w:hAnsi="冬青黑体简体中文 W6" w:eastAsia="冬青黑体简体中文 W6" w:cs="冬青黑体简体中文 W6"/>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18030">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panose1 w:val="03000509000000000000"/>
    <w:charset w:val="86"/>
    <w:family w:val="auto"/>
    <w:pitch w:val="default"/>
    <w:sig w:usb0="00000001" w:usb1="080E0000" w:usb2="00000000" w:usb3="00000000" w:csb0="00040000" w:csb1="00000000"/>
  </w:font>
  <w:font w:name="冬青黑体简体中文 W6">
    <w:altName w:val="黑体"/>
    <w:panose1 w:val="020B0600000000000000"/>
    <w:charset w:val="86"/>
    <w:family w:val="auto"/>
    <w:pitch w:val="default"/>
    <w:sig w:usb0="00000000" w:usb1="00000000" w:usb2="00000016" w:usb3="00000000" w:csb0="00060007" w:csb1="00000000"/>
  </w:font>
  <w:font w:name="冬青黑体简体中文 W6">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BC5A9C"/>
    <w:rsid w:val="1DBA2930"/>
    <w:rsid w:val="25BC5A9C"/>
    <w:rsid w:val="33C92EF5"/>
    <w:rsid w:val="4D2169BA"/>
    <w:rsid w:val="57242091"/>
    <w:rsid w:val="62631AFA"/>
    <w:rsid w:val="695A135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download\2bf3c694-8a75-47d8-950b-79ba64a32a4c\&#20010;&#20154;&#38599;&#20323;&#21512;&#21516;&#65288;&#36890;&#29992;&#29256;&#65289;.doc.doc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个人雇佣合同（通用版）.doc.docx</Template>
  <Pages>2</Pages>
  <Words>1303</Words>
  <Characters>1582</Characters>
  <Lines>0</Lines>
  <Paragraphs>0</Paragraphs>
  <TotalTime>1</TotalTime>
  <ScaleCrop>false</ScaleCrop>
  <LinksUpToDate>false</LinksUpToDate>
  <CharactersWithSpaces>1736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2021-06-02T07:56:00Z</dcterms:created>
  <dc:creator>周乐</dc:creator>
  <cp:lastModifiedBy>周乐</cp:lastModifiedBy>
  <dcterms:modified xsi:type="dcterms:W3CDTF">2021-06-03T03:48:53Z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KSOTemplateUUID">
    <vt:lpwstr>v1.0_mb_617LqwSR6DUqFRKZEbpgHg==</vt:lpwstr>
  </property>
  <property fmtid="{D5CDD505-2E9C-101B-9397-08002B2CF9AE}" pid="4" name="ICV">
    <vt:lpwstr>75091356F2EA444F8C71D47089416523</vt:lpwstr>
  </property>
</Properties>
</file>